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D6C" w:rsidRDefault="00433446">
      <w:pPr>
        <w:pBdr>
          <w:top w:val="single" w:sz="6" w:space="1" w:color="auto"/>
        </w:pBdr>
        <w:rPr>
          <w:rFonts w:ascii="Arial" w:hAnsi="Arial"/>
        </w:rPr>
      </w:pPr>
      <w:r>
        <w:rPr>
          <w:rFonts w:ascii="Arial" w:hAnsi="Arial" w:cs="Arial"/>
          <w:b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4605020</wp:posOffset>
            </wp:positionH>
            <wp:positionV relativeFrom="paragraph">
              <wp:posOffset>135255</wp:posOffset>
            </wp:positionV>
            <wp:extent cx="4324350" cy="1205741"/>
            <wp:effectExtent l="0" t="0" r="0" b="0"/>
            <wp:wrapNone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7" t="17957" r="13029" b="5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0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D6C" w:rsidRDefault="00893D6C" w:rsidP="000967BA">
      <w:pPr>
        <w:tabs>
          <w:tab w:val="left" w:pos="2835"/>
        </w:tabs>
        <w:spacing w:line="360" w:lineRule="auto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Meeting:</w:t>
      </w:r>
      <w:r>
        <w:rPr>
          <w:rFonts w:ascii="Arial" w:hAnsi="Arial"/>
          <w:b/>
          <w:sz w:val="28"/>
        </w:rPr>
        <w:tab/>
      </w:r>
      <w:r w:rsidR="006C6D94">
        <w:rPr>
          <w:rFonts w:ascii="Arial" w:hAnsi="Arial"/>
          <w:b/>
          <w:sz w:val="28"/>
        </w:rPr>
        <w:t xml:space="preserve">NZISM HB </w:t>
      </w:r>
      <w:r w:rsidR="00AA3A69">
        <w:rPr>
          <w:rFonts w:ascii="Arial" w:hAnsi="Arial"/>
          <w:b/>
          <w:sz w:val="28"/>
        </w:rPr>
        <w:t>AGM</w:t>
      </w:r>
      <w:r w:rsidR="006C6D94">
        <w:rPr>
          <w:rFonts w:ascii="Arial" w:hAnsi="Arial"/>
          <w:b/>
          <w:sz w:val="28"/>
        </w:rPr>
        <w:t xml:space="preserve"> </w:t>
      </w:r>
      <w:r w:rsidR="00DF01FF">
        <w:rPr>
          <w:rFonts w:ascii="Arial" w:hAnsi="Arial"/>
          <w:b/>
          <w:sz w:val="28"/>
        </w:rPr>
        <w:t>Agenda</w:t>
      </w:r>
    </w:p>
    <w:p w:rsidR="00BC107A" w:rsidRDefault="00893D6C" w:rsidP="000967BA">
      <w:pPr>
        <w:tabs>
          <w:tab w:val="left" w:pos="2835"/>
        </w:tabs>
        <w:spacing w:line="360" w:lineRule="auto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Date:</w:t>
      </w:r>
      <w:r w:rsidR="000967BA">
        <w:rPr>
          <w:rFonts w:ascii="Arial" w:hAnsi="Arial"/>
          <w:sz w:val="28"/>
        </w:rPr>
        <w:tab/>
      </w:r>
      <w:r w:rsidR="00AA3A69">
        <w:rPr>
          <w:rFonts w:ascii="Arial" w:hAnsi="Arial"/>
          <w:sz w:val="28"/>
        </w:rPr>
        <w:t xml:space="preserve">29 </w:t>
      </w:r>
      <w:r w:rsidR="007A0C03">
        <w:rPr>
          <w:rFonts w:ascii="Arial" w:hAnsi="Arial"/>
          <w:sz w:val="28"/>
        </w:rPr>
        <w:t>June</w:t>
      </w:r>
      <w:r w:rsidR="002A35FD">
        <w:rPr>
          <w:rFonts w:ascii="Arial" w:hAnsi="Arial"/>
          <w:sz w:val="28"/>
        </w:rPr>
        <w:t xml:space="preserve"> 2018</w:t>
      </w:r>
    </w:p>
    <w:p w:rsidR="0006070C" w:rsidRDefault="00893D6C" w:rsidP="000967BA">
      <w:pPr>
        <w:tabs>
          <w:tab w:val="left" w:pos="2835"/>
        </w:tabs>
        <w:spacing w:line="360" w:lineRule="auto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Time:</w:t>
      </w:r>
      <w:r w:rsidR="000967BA">
        <w:rPr>
          <w:rFonts w:ascii="Arial" w:hAnsi="Arial"/>
          <w:sz w:val="28"/>
        </w:rPr>
        <w:tab/>
      </w:r>
      <w:r w:rsidR="00AA3A69">
        <w:rPr>
          <w:rFonts w:ascii="Arial" w:hAnsi="Arial"/>
          <w:sz w:val="28"/>
        </w:rPr>
        <w:t xml:space="preserve">2.30 </w:t>
      </w:r>
      <w:r w:rsidR="00C323B8">
        <w:rPr>
          <w:rFonts w:ascii="Arial" w:hAnsi="Arial"/>
          <w:sz w:val="28"/>
        </w:rPr>
        <w:t>pm</w:t>
      </w:r>
    </w:p>
    <w:p w:rsidR="00C42B5C" w:rsidRPr="00C42B5C" w:rsidRDefault="00893D6C" w:rsidP="000967BA">
      <w:pPr>
        <w:pBdr>
          <w:bottom w:val="single" w:sz="4" w:space="1" w:color="auto"/>
        </w:pBdr>
        <w:tabs>
          <w:tab w:val="left" w:pos="2835"/>
        </w:tabs>
        <w:spacing w:line="360" w:lineRule="auto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Venue:</w:t>
      </w:r>
      <w:r>
        <w:rPr>
          <w:rFonts w:ascii="Arial" w:hAnsi="Arial"/>
          <w:sz w:val="28"/>
        </w:rPr>
        <w:tab/>
      </w:r>
      <w:r w:rsidR="00F12D89">
        <w:rPr>
          <w:rFonts w:ascii="Arial" w:hAnsi="Arial"/>
          <w:sz w:val="28"/>
        </w:rPr>
        <w:t>War Memorial Conference Centre</w:t>
      </w:r>
    </w:p>
    <w:p w:rsidR="0071284D" w:rsidRDefault="00722900" w:rsidP="0071284D">
      <w:pPr>
        <w:tabs>
          <w:tab w:val="left" w:pos="2127"/>
          <w:tab w:val="left" w:pos="4536"/>
          <w:tab w:val="left" w:pos="7230"/>
          <w:tab w:val="left" w:pos="9356"/>
          <w:tab w:val="left" w:pos="1176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Apologies</w:t>
      </w:r>
      <w:r w:rsidR="00B4555F" w:rsidRPr="00685361">
        <w:rPr>
          <w:rFonts w:ascii="Arial" w:hAnsi="Arial" w:cs="Arial"/>
          <w:sz w:val="22"/>
          <w:szCs w:val="22"/>
        </w:rPr>
        <w:t xml:space="preserve">: </w:t>
      </w:r>
      <w:r w:rsidR="004C6BB6">
        <w:rPr>
          <w:rFonts w:ascii="Arial" w:hAnsi="Arial" w:cs="Arial"/>
          <w:sz w:val="22"/>
          <w:szCs w:val="22"/>
        </w:rPr>
        <w:tab/>
      </w:r>
    </w:p>
    <w:p w:rsidR="0094134D" w:rsidRPr="00685361" w:rsidRDefault="0094134D" w:rsidP="0071284D">
      <w:pPr>
        <w:tabs>
          <w:tab w:val="left" w:pos="2127"/>
          <w:tab w:val="left" w:pos="4536"/>
          <w:tab w:val="left" w:pos="7230"/>
          <w:tab w:val="left" w:pos="9356"/>
          <w:tab w:val="left" w:pos="11766"/>
        </w:tabs>
        <w:rPr>
          <w:rFonts w:ascii="Arial" w:hAnsi="Arial" w:cs="Arial"/>
          <w:sz w:val="22"/>
          <w:szCs w:val="22"/>
        </w:rPr>
      </w:pP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982"/>
        <w:gridCol w:w="2665"/>
        <w:gridCol w:w="1559"/>
      </w:tblGrid>
      <w:tr w:rsidR="00E323E1" w:rsidRPr="00685361" w:rsidTr="00AA3A69">
        <w:trPr>
          <w:trHeight w:val="308"/>
        </w:trPr>
        <w:tc>
          <w:tcPr>
            <w:tcW w:w="3544" w:type="dxa"/>
            <w:shd w:val="clear" w:color="auto" w:fill="auto"/>
          </w:tcPr>
          <w:p w:rsidR="00E323E1" w:rsidRPr="00685361" w:rsidRDefault="00E323E1" w:rsidP="00F72B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5361">
              <w:rPr>
                <w:rFonts w:ascii="Arial" w:hAnsi="Arial"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5982" w:type="dxa"/>
            <w:shd w:val="clear" w:color="auto" w:fill="auto"/>
          </w:tcPr>
          <w:p w:rsidR="00E323E1" w:rsidRPr="00685361" w:rsidRDefault="00E323E1" w:rsidP="00F72B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5361">
              <w:rPr>
                <w:rFonts w:ascii="Arial" w:hAnsi="Arial" w:cs="Arial"/>
                <w:b/>
                <w:bCs/>
                <w:sz w:val="22"/>
                <w:szCs w:val="22"/>
              </w:rPr>
              <w:t>Action Point/Discussion</w:t>
            </w:r>
          </w:p>
        </w:tc>
        <w:tc>
          <w:tcPr>
            <w:tcW w:w="2665" w:type="dxa"/>
            <w:shd w:val="clear" w:color="auto" w:fill="auto"/>
          </w:tcPr>
          <w:p w:rsidR="00E323E1" w:rsidRPr="00685361" w:rsidRDefault="00E323E1" w:rsidP="00F72B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5361">
              <w:rPr>
                <w:rFonts w:ascii="Arial" w:hAnsi="Arial" w:cs="Arial"/>
                <w:b/>
                <w:bCs/>
                <w:sz w:val="22"/>
                <w:szCs w:val="22"/>
              </w:rPr>
              <w:t>Who</w:t>
            </w:r>
          </w:p>
        </w:tc>
        <w:tc>
          <w:tcPr>
            <w:tcW w:w="1559" w:type="dxa"/>
            <w:shd w:val="clear" w:color="auto" w:fill="auto"/>
          </w:tcPr>
          <w:p w:rsidR="00E323E1" w:rsidRPr="00685361" w:rsidRDefault="000D392E" w:rsidP="00F72B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Due</w:t>
            </w:r>
          </w:p>
        </w:tc>
      </w:tr>
      <w:tr w:rsidR="00AA3A69" w:rsidRPr="00685361" w:rsidTr="00F12D89">
        <w:trPr>
          <w:trHeight w:val="448"/>
        </w:trPr>
        <w:tc>
          <w:tcPr>
            <w:tcW w:w="3544" w:type="dxa"/>
            <w:shd w:val="clear" w:color="auto" w:fill="auto"/>
          </w:tcPr>
          <w:p w:rsidR="00AA3A69" w:rsidRDefault="00AA3A69" w:rsidP="00AA3A6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Previous Minutes</w:t>
            </w:r>
          </w:p>
        </w:tc>
        <w:tc>
          <w:tcPr>
            <w:tcW w:w="5982" w:type="dxa"/>
            <w:shd w:val="clear" w:color="auto" w:fill="auto"/>
          </w:tcPr>
          <w:p w:rsidR="00AA3A69" w:rsidRPr="00AA3A69" w:rsidRDefault="00AA3A69" w:rsidP="00AA3A6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5" w:type="dxa"/>
            <w:shd w:val="clear" w:color="auto" w:fill="auto"/>
          </w:tcPr>
          <w:p w:rsidR="00AA3A69" w:rsidRDefault="00AA3A69" w:rsidP="00914418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Pani</w:t>
            </w:r>
          </w:p>
        </w:tc>
        <w:tc>
          <w:tcPr>
            <w:tcW w:w="1559" w:type="dxa"/>
            <w:shd w:val="clear" w:color="auto" w:fill="auto"/>
          </w:tcPr>
          <w:p w:rsidR="00AA3A69" w:rsidRDefault="00AA3A69" w:rsidP="00914418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BD8" w:rsidRPr="00685361" w:rsidTr="00F12D89">
        <w:trPr>
          <w:trHeight w:val="412"/>
        </w:trPr>
        <w:tc>
          <w:tcPr>
            <w:tcW w:w="3544" w:type="dxa"/>
            <w:shd w:val="clear" w:color="auto" w:fill="auto"/>
          </w:tcPr>
          <w:p w:rsidR="00803BD8" w:rsidRDefault="00803BD8" w:rsidP="009144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National</w:t>
            </w:r>
            <w:r w:rsidR="00AA3A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E1BC7">
              <w:rPr>
                <w:rFonts w:ascii="Arial" w:hAnsi="Arial" w:cs="Arial"/>
                <w:sz w:val="22"/>
                <w:szCs w:val="22"/>
              </w:rPr>
              <w:t>CEO Report</w:t>
            </w:r>
          </w:p>
        </w:tc>
        <w:tc>
          <w:tcPr>
            <w:tcW w:w="5982" w:type="dxa"/>
            <w:shd w:val="clear" w:color="auto" w:fill="auto"/>
          </w:tcPr>
          <w:p w:rsidR="00886D2A" w:rsidRPr="00AA3A69" w:rsidRDefault="00AA3A69" w:rsidP="00AA3A69">
            <w:pPr>
              <w:rPr>
                <w:rFonts w:ascii="Arial" w:hAnsi="Arial" w:cs="Arial"/>
                <w:sz w:val="22"/>
                <w:szCs w:val="22"/>
              </w:rPr>
            </w:pPr>
            <w:r w:rsidRPr="00AA3A69">
              <w:rPr>
                <w:rFonts w:ascii="Arial" w:hAnsi="Arial" w:cs="Arial"/>
                <w:sz w:val="22"/>
                <w:szCs w:val="22"/>
              </w:rPr>
              <w:t>Update</w:t>
            </w:r>
            <w:r>
              <w:rPr>
                <w:rFonts w:ascii="Arial" w:hAnsi="Arial" w:cs="Arial"/>
                <w:sz w:val="22"/>
                <w:szCs w:val="22"/>
              </w:rPr>
              <w:t xml:space="preserve"> from National</w:t>
            </w:r>
            <w:r w:rsidR="004E1BC7">
              <w:rPr>
                <w:rFonts w:ascii="Arial" w:hAnsi="Arial" w:cs="Arial"/>
                <w:sz w:val="22"/>
                <w:szCs w:val="22"/>
              </w:rPr>
              <w:t xml:space="preserve"> CEO</w:t>
            </w:r>
          </w:p>
        </w:tc>
        <w:tc>
          <w:tcPr>
            <w:tcW w:w="2665" w:type="dxa"/>
            <w:shd w:val="clear" w:color="auto" w:fill="auto"/>
          </w:tcPr>
          <w:p w:rsidR="0094134D" w:rsidRDefault="00AA3A69" w:rsidP="00914418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Selena Armstrong</w:t>
            </w:r>
          </w:p>
        </w:tc>
        <w:tc>
          <w:tcPr>
            <w:tcW w:w="1559" w:type="dxa"/>
            <w:shd w:val="clear" w:color="auto" w:fill="auto"/>
          </w:tcPr>
          <w:p w:rsidR="00803BD8" w:rsidRDefault="00803BD8" w:rsidP="00914418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3A69" w:rsidRPr="00685361" w:rsidTr="00F12D89">
        <w:trPr>
          <w:trHeight w:val="419"/>
        </w:trPr>
        <w:tc>
          <w:tcPr>
            <w:tcW w:w="3544" w:type="dxa"/>
            <w:shd w:val="clear" w:color="auto" w:fill="auto"/>
          </w:tcPr>
          <w:p w:rsidR="00AA3A69" w:rsidRDefault="00AA3A69" w:rsidP="009144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Branch Managers Report</w:t>
            </w:r>
          </w:p>
        </w:tc>
        <w:tc>
          <w:tcPr>
            <w:tcW w:w="5982" w:type="dxa"/>
            <w:shd w:val="clear" w:color="auto" w:fill="auto"/>
          </w:tcPr>
          <w:p w:rsidR="00AA3A69" w:rsidRPr="00AA3A69" w:rsidRDefault="00AA3A69" w:rsidP="00AA3A6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5" w:type="dxa"/>
            <w:shd w:val="clear" w:color="auto" w:fill="auto"/>
          </w:tcPr>
          <w:p w:rsidR="00AA3A69" w:rsidRDefault="00D11C80" w:rsidP="00914418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Pani</w:t>
            </w:r>
          </w:p>
        </w:tc>
        <w:tc>
          <w:tcPr>
            <w:tcW w:w="1559" w:type="dxa"/>
            <w:shd w:val="clear" w:color="auto" w:fill="auto"/>
          </w:tcPr>
          <w:p w:rsidR="00AA3A69" w:rsidRDefault="00AA3A69" w:rsidP="00914418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BAD" w:rsidRPr="00685361" w:rsidTr="00F12D89">
        <w:trPr>
          <w:trHeight w:val="425"/>
        </w:trPr>
        <w:tc>
          <w:tcPr>
            <w:tcW w:w="3544" w:type="dxa"/>
            <w:shd w:val="clear" w:color="auto" w:fill="auto"/>
          </w:tcPr>
          <w:p w:rsidR="00710BAD" w:rsidRDefault="00AA3A69" w:rsidP="009144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Accounts</w:t>
            </w:r>
          </w:p>
        </w:tc>
        <w:tc>
          <w:tcPr>
            <w:tcW w:w="5982" w:type="dxa"/>
            <w:shd w:val="clear" w:color="auto" w:fill="auto"/>
          </w:tcPr>
          <w:p w:rsidR="00710BAD" w:rsidRPr="00AA3A69" w:rsidRDefault="00AA3A69" w:rsidP="00AA3A6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Financial accounts for 2017/18.</w:t>
            </w:r>
          </w:p>
        </w:tc>
        <w:tc>
          <w:tcPr>
            <w:tcW w:w="2665" w:type="dxa"/>
            <w:shd w:val="clear" w:color="auto" w:fill="auto"/>
          </w:tcPr>
          <w:p w:rsidR="00710BAD" w:rsidRDefault="00AA3A69" w:rsidP="00914418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Jennie</w:t>
            </w:r>
          </w:p>
        </w:tc>
        <w:tc>
          <w:tcPr>
            <w:tcW w:w="1559" w:type="dxa"/>
            <w:shd w:val="clear" w:color="auto" w:fill="auto"/>
          </w:tcPr>
          <w:p w:rsidR="00710BAD" w:rsidRDefault="00710BAD" w:rsidP="00914418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528F" w:rsidRPr="00685361" w:rsidTr="00B416CE">
        <w:trPr>
          <w:trHeight w:val="614"/>
        </w:trPr>
        <w:tc>
          <w:tcPr>
            <w:tcW w:w="3544" w:type="dxa"/>
            <w:shd w:val="clear" w:color="auto" w:fill="auto"/>
          </w:tcPr>
          <w:p w:rsidR="001F528F" w:rsidRDefault="001F528F" w:rsidP="009144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Committee Elections</w:t>
            </w:r>
          </w:p>
        </w:tc>
        <w:tc>
          <w:tcPr>
            <w:tcW w:w="5982" w:type="dxa"/>
            <w:shd w:val="clear" w:color="auto" w:fill="auto"/>
          </w:tcPr>
          <w:p w:rsidR="001F528F" w:rsidRDefault="00D11C80" w:rsidP="00D11C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Nominations </w:t>
            </w:r>
            <w:r w:rsidR="008659A7">
              <w:rPr>
                <w:rFonts w:ascii="Arial" w:hAnsi="Arial" w:cs="Arial"/>
                <w:sz w:val="22"/>
                <w:szCs w:val="22"/>
              </w:rPr>
              <w:t>received</w:t>
            </w:r>
            <w:r w:rsidR="00B416C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are:</w:t>
            </w:r>
          </w:p>
          <w:p w:rsidR="00D11C80" w:rsidRDefault="00D11C80" w:rsidP="00D11C80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Pani Herekiuha</w:t>
            </w:r>
            <w:r>
              <w:rPr>
                <w:rFonts w:ascii="Arial" w:hAnsi="Arial" w:cs="Arial"/>
                <w:sz w:val="22"/>
                <w:szCs w:val="22"/>
              </w:rPr>
              <w:tab/>
              <w:t>President</w:t>
            </w:r>
          </w:p>
          <w:p w:rsidR="00D11C80" w:rsidRDefault="00D11C80" w:rsidP="00D11C80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Nikola Bass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  <w:t>Secretary</w:t>
            </w:r>
          </w:p>
          <w:p w:rsidR="00D11C80" w:rsidRDefault="00D11C80" w:rsidP="00D11C80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Jennie Kuzman</w:t>
            </w:r>
          </w:p>
          <w:p w:rsidR="00D11C80" w:rsidRDefault="00D11C80" w:rsidP="00D11C80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Joanne Graham</w:t>
            </w:r>
          </w:p>
          <w:p w:rsidR="00D11C80" w:rsidRDefault="00D11C80" w:rsidP="00D11C80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Michelle Warren</w:t>
            </w:r>
          </w:p>
          <w:p w:rsidR="00D11C80" w:rsidRDefault="00D11C80" w:rsidP="00D11C80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 Davis</w:t>
            </w:r>
          </w:p>
          <w:p w:rsidR="00D11C80" w:rsidRPr="008659A7" w:rsidRDefault="00D11C80" w:rsidP="00D11C80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Genele Cleary</w:t>
            </w:r>
          </w:p>
        </w:tc>
        <w:tc>
          <w:tcPr>
            <w:tcW w:w="2665" w:type="dxa"/>
            <w:shd w:val="clear" w:color="auto" w:fill="auto"/>
          </w:tcPr>
          <w:p w:rsidR="001F528F" w:rsidRDefault="001F528F" w:rsidP="00914418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F528F" w:rsidRDefault="001F528F" w:rsidP="00914418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6675" w:rsidRPr="00685361" w:rsidTr="00B416CE">
        <w:trPr>
          <w:trHeight w:val="614"/>
        </w:trPr>
        <w:tc>
          <w:tcPr>
            <w:tcW w:w="3544" w:type="dxa"/>
            <w:shd w:val="clear" w:color="auto" w:fill="auto"/>
          </w:tcPr>
          <w:p w:rsidR="00F56675" w:rsidRDefault="00AA3A69" w:rsidP="00F566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General Business</w:t>
            </w:r>
            <w:r w:rsidR="0014137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5667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982" w:type="dxa"/>
            <w:shd w:val="clear" w:color="auto" w:fill="auto"/>
          </w:tcPr>
          <w:p w:rsidR="00B10491" w:rsidRPr="00113CB8" w:rsidRDefault="00B10491" w:rsidP="00B1049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13CB8">
              <w:rPr>
                <w:rFonts w:ascii="Arial" w:hAnsi="Arial" w:cs="Arial"/>
                <w:b/>
                <w:sz w:val="22"/>
                <w:szCs w:val="22"/>
              </w:rPr>
              <w:t>Next Bi-monthly Meeting:</w:t>
            </w:r>
            <w:r>
              <w:rPr>
                <w:rFonts w:ascii="Arial" w:hAnsi="Arial" w:cs="Arial"/>
                <w:sz w:val="22"/>
                <w:szCs w:val="22"/>
              </w:rPr>
              <w:t>12 July</w:t>
            </w:r>
            <w:r w:rsidRPr="00113CB8">
              <w:rPr>
                <w:rFonts w:ascii="Arial" w:hAnsi="Arial" w:cs="Arial"/>
                <w:sz w:val="22"/>
                <w:szCs w:val="22"/>
              </w:rPr>
              <w:t xml:space="preserve"> 2018</w:t>
            </w:r>
            <w:r>
              <w:rPr>
                <w:rFonts w:ascii="Arial" w:hAnsi="Arial" w:cs="Arial"/>
                <w:sz w:val="22"/>
                <w:szCs w:val="22"/>
              </w:rPr>
              <w:t xml:space="preserve"> @ 10am – 12pm</w:t>
            </w:r>
          </w:p>
          <w:p w:rsidR="00B10491" w:rsidRDefault="00B10491" w:rsidP="00AA3A69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113CB8">
              <w:rPr>
                <w:rFonts w:ascii="Arial" w:hAnsi="Arial" w:cs="Arial"/>
                <w:b/>
                <w:sz w:val="22"/>
                <w:szCs w:val="22"/>
              </w:rPr>
              <w:t>Next CPD Training: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:rsidR="00B10491" w:rsidRDefault="00B10491" w:rsidP="00B10491">
            <w:pPr>
              <w:pStyle w:val="ListParagraph"/>
              <w:numPr>
                <w:ilvl w:val="0"/>
                <w:numId w:val="33"/>
              </w:numPr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 Aug CPD – Health and Safety in Design</w:t>
            </w:r>
            <w:bookmarkStart w:id="0" w:name="_GoBack"/>
            <w:bookmarkEnd w:id="0"/>
          </w:p>
          <w:p w:rsidR="00B10491" w:rsidRPr="00B10491" w:rsidRDefault="00B10491" w:rsidP="00B10491">
            <w:pPr>
              <w:pStyle w:val="ListParagraph"/>
              <w:numPr>
                <w:ilvl w:val="0"/>
                <w:numId w:val="33"/>
              </w:numPr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23 Aug CPD – NZISM Master Class – </w:t>
            </w:r>
            <w:r w:rsidRPr="00B10491">
              <w:rPr>
                <w:rFonts w:ascii="Arial" w:hAnsi="Arial" w:cs="Arial"/>
                <w:sz w:val="22"/>
                <w:szCs w:val="22"/>
              </w:rPr>
              <w:t>Mind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10491">
              <w:rPr>
                <w:rFonts w:ascii="Arial" w:hAnsi="Arial" w:cs="Arial"/>
                <w:sz w:val="22"/>
                <w:szCs w:val="22"/>
              </w:rPr>
              <w:t xml:space="preserve">the gap – moving to ISO 45001 </w:t>
            </w:r>
          </w:p>
        </w:tc>
        <w:tc>
          <w:tcPr>
            <w:tcW w:w="2665" w:type="dxa"/>
            <w:shd w:val="clear" w:color="auto" w:fill="auto"/>
          </w:tcPr>
          <w:p w:rsidR="007B135F" w:rsidRDefault="007B135F" w:rsidP="009B5FD0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56675" w:rsidRPr="00685361" w:rsidRDefault="00F56675" w:rsidP="00F56675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2D89" w:rsidRPr="00685361" w:rsidTr="00B416CE">
        <w:trPr>
          <w:trHeight w:val="614"/>
        </w:trPr>
        <w:tc>
          <w:tcPr>
            <w:tcW w:w="3544" w:type="dxa"/>
            <w:shd w:val="clear" w:color="auto" w:fill="auto"/>
          </w:tcPr>
          <w:p w:rsidR="00F12D89" w:rsidRDefault="00F12D89" w:rsidP="00F566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Social drinks and potential dinner</w:t>
            </w:r>
          </w:p>
        </w:tc>
        <w:tc>
          <w:tcPr>
            <w:tcW w:w="5982" w:type="dxa"/>
            <w:shd w:val="clear" w:color="auto" w:fill="auto"/>
          </w:tcPr>
          <w:p w:rsidR="00F12D89" w:rsidRPr="00886D2A" w:rsidRDefault="00F12D89" w:rsidP="00F12D89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Informal catch up for those interested after training with drinks potentially progressing to dinner. </w:t>
            </w:r>
          </w:p>
        </w:tc>
        <w:tc>
          <w:tcPr>
            <w:tcW w:w="2665" w:type="dxa"/>
            <w:shd w:val="clear" w:color="auto" w:fill="auto"/>
          </w:tcPr>
          <w:p w:rsidR="00F12D89" w:rsidRDefault="00F12D89" w:rsidP="009B5FD0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12D89" w:rsidRPr="00685361" w:rsidRDefault="00F12D89" w:rsidP="00F56675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A14FB" w:rsidRDefault="00BD43DE" w:rsidP="00BD43D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231503</wp:posOffset>
                </wp:positionV>
                <wp:extent cx="8892540" cy="6581049"/>
                <wp:effectExtent l="0" t="0" r="3810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2540" cy="6581049"/>
                          <a:chOff x="0" y="0"/>
                          <a:chExt cx="8892540" cy="6581049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28754"/>
                            <a:ext cx="8892540" cy="185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3" y="0"/>
                            <a:ext cx="8236585" cy="4702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DE173B" id="Group 14" o:spid="_x0000_s1026" style="position:absolute;margin-left:10.35pt;margin-top:18.25pt;width:700.2pt;height:518.2pt;z-index:251659776" coordsize="88925,6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47287;width:88925;height:18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5/nCAAAA2wAAAA8AAABkcnMvZG93bnJldi54bWxET02LwjAQvQv+hzDCXpY1dQXRrlHURRAP&#10;gtX1PCSzbbGZlCar1V9vhAVv83ifM523thIXanzpWMGgn4Ag1s6UnCs4HtYfYxA+IBusHJOCG3mY&#10;z7qdKabGXXlPlyzkIoawT1FBEUKdSul1QRZ939XEkft1jcUQYZNL0+A1httKfibJSFosOTYUWNOq&#10;IH3O/qyC0/LdDu+LermdaL37Xm1/svtprdRbr118gQjUhpf4370xcf4Qnr/E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Tuf5wgAAANsAAAAPAAAAAAAAAAAAAAAAAJ8C&#10;AABkcnMvZG93bnJldi54bWxQSwUGAAAAAAQABAD3AAAAjgMAAAAA&#10;">
                  <v:imagedata r:id="rId12" o:title=""/>
                  <v:path arrowok="t"/>
                </v:shape>
                <v:shape id="Picture 1" o:spid="_x0000_s1028" type="#_x0000_t75" style="position:absolute;left:2873;width:82366;height:47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2tCm5AAAA2gAAAA8AAABkcnMvZG93bnJldi54bWxET0sKwjAQ3QveIYzgzqa6EKlGUano1uoB&#10;hmZsis2kNFHr7Y0guBoe7zurTW8b8aTO144VTJMUBHHpdM2VguvlMFmA8AFZY+OYFLzJw2Y9HKww&#10;0+7FZ3oWoRIxhH2GCkwIbSalLw1Z9IlriSN3c53FEGFXSd3hK4bbRs7SdC4t1hwbDLa0N1Tei4dV&#10;4PL7vNkdtjft8mD2RZ+/+ZgqNR712yWIQH34i3/uk47z4fvK98r1Bw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DDNrQpuQAAANoAAAAPAAAAAAAAAAAAAAAAAJ8CAABkcnMvZG93&#10;bnJldi54bWxQSwUGAAAAAAQABAD3AAAAhQMAAAAA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</w:p>
    <w:p w:rsidR="00BD43DE" w:rsidRPr="00652DA6" w:rsidRDefault="00BD43DE" w:rsidP="00D202F7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8"/>
          <w:szCs w:val="28"/>
        </w:rPr>
      </w:pPr>
    </w:p>
    <w:sectPr w:rsidR="00BD43DE" w:rsidRPr="00652DA6" w:rsidSect="007B135F">
      <w:headerReference w:type="first" r:id="rId14"/>
      <w:pgSz w:w="16840" w:h="11907" w:orient="landscape" w:code="9"/>
      <w:pgMar w:top="284" w:right="1418" w:bottom="426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6B4" w:rsidRDefault="006316B4">
      <w:r>
        <w:separator/>
      </w:r>
    </w:p>
  </w:endnote>
  <w:endnote w:type="continuationSeparator" w:id="0">
    <w:p w:rsidR="006316B4" w:rsidRDefault="00631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6B4" w:rsidRDefault="006316B4">
      <w:r>
        <w:separator/>
      </w:r>
    </w:p>
  </w:footnote>
  <w:footnote w:type="continuationSeparator" w:id="0">
    <w:p w:rsidR="006316B4" w:rsidRDefault="006316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DA6" w:rsidRDefault="00652D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262D0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15756"/>
    <w:multiLevelType w:val="hybridMultilevel"/>
    <w:tmpl w:val="6EA66E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075002"/>
    <w:multiLevelType w:val="hybridMultilevel"/>
    <w:tmpl w:val="63D42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E35343"/>
    <w:multiLevelType w:val="hybridMultilevel"/>
    <w:tmpl w:val="8DB003A2"/>
    <w:lvl w:ilvl="0" w:tplc="0A3CEF4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5010E"/>
    <w:multiLevelType w:val="hybridMultilevel"/>
    <w:tmpl w:val="62DCFEE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974FAC"/>
    <w:multiLevelType w:val="hybridMultilevel"/>
    <w:tmpl w:val="7FF8B6F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BF315D"/>
    <w:multiLevelType w:val="hybridMultilevel"/>
    <w:tmpl w:val="FAE278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C6010"/>
    <w:multiLevelType w:val="hybridMultilevel"/>
    <w:tmpl w:val="235E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94A04"/>
    <w:multiLevelType w:val="hybridMultilevel"/>
    <w:tmpl w:val="5DE8F9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C28B2"/>
    <w:multiLevelType w:val="hybridMultilevel"/>
    <w:tmpl w:val="F0B4DB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61D59"/>
    <w:multiLevelType w:val="hybridMultilevel"/>
    <w:tmpl w:val="0DF8576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947E0"/>
    <w:multiLevelType w:val="hybridMultilevel"/>
    <w:tmpl w:val="5000A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10A5F"/>
    <w:multiLevelType w:val="hybridMultilevel"/>
    <w:tmpl w:val="0A34E2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55448"/>
    <w:multiLevelType w:val="hybridMultilevel"/>
    <w:tmpl w:val="14B6F9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3C303C"/>
    <w:multiLevelType w:val="hybridMultilevel"/>
    <w:tmpl w:val="68D660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C25B4"/>
    <w:multiLevelType w:val="singleLevel"/>
    <w:tmpl w:val="34C6E6AA"/>
    <w:lvl w:ilvl="0">
      <w:start w:val="1"/>
      <w:numFmt w:val="upperRoman"/>
      <w:lvlText w:val="%1."/>
      <w:legacy w:legacy="1" w:legacySpace="0" w:legacyIndent="567"/>
      <w:lvlJc w:val="left"/>
      <w:pPr>
        <w:ind w:left="1134" w:hanging="567"/>
      </w:pPr>
    </w:lvl>
  </w:abstractNum>
  <w:abstractNum w:abstractNumId="16" w15:restartNumberingAfterBreak="0">
    <w:nsid w:val="41C43ECB"/>
    <w:multiLevelType w:val="hybridMultilevel"/>
    <w:tmpl w:val="C3D2E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E16F7"/>
    <w:multiLevelType w:val="hybridMultilevel"/>
    <w:tmpl w:val="43A21A20"/>
    <w:lvl w:ilvl="0" w:tplc="0A3CEF4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386124"/>
    <w:multiLevelType w:val="hybridMultilevel"/>
    <w:tmpl w:val="008677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81763B"/>
    <w:multiLevelType w:val="hybridMultilevel"/>
    <w:tmpl w:val="28ACA8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684C72"/>
    <w:multiLevelType w:val="hybridMultilevel"/>
    <w:tmpl w:val="E63C14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64890"/>
    <w:multiLevelType w:val="singleLevel"/>
    <w:tmpl w:val="E5129DE6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22" w15:restartNumberingAfterBreak="0">
    <w:nsid w:val="52794497"/>
    <w:multiLevelType w:val="hybridMultilevel"/>
    <w:tmpl w:val="2B3AB8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A1C5B"/>
    <w:multiLevelType w:val="hybridMultilevel"/>
    <w:tmpl w:val="43A21A20"/>
    <w:lvl w:ilvl="0" w:tplc="0A3CEF4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DA14B7"/>
    <w:multiLevelType w:val="hybridMultilevel"/>
    <w:tmpl w:val="D4704A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D118E4"/>
    <w:multiLevelType w:val="hybridMultilevel"/>
    <w:tmpl w:val="3918A8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AEBAC2"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FB7A83"/>
    <w:multiLevelType w:val="hybridMultilevel"/>
    <w:tmpl w:val="C9F0987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8632B7"/>
    <w:multiLevelType w:val="hybridMultilevel"/>
    <w:tmpl w:val="8A26417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86606"/>
    <w:multiLevelType w:val="hybridMultilevel"/>
    <w:tmpl w:val="80F0F0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1C5BF7"/>
    <w:multiLevelType w:val="hybridMultilevel"/>
    <w:tmpl w:val="C82E21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734FE8"/>
    <w:multiLevelType w:val="hybridMultilevel"/>
    <w:tmpl w:val="6DB2E3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507089"/>
    <w:multiLevelType w:val="hybridMultilevel"/>
    <w:tmpl w:val="1FBE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A35557"/>
    <w:multiLevelType w:val="hybridMultilevel"/>
    <w:tmpl w:val="991E94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32"/>
  </w:num>
  <w:num w:numId="4">
    <w:abstractNumId w:val="9"/>
  </w:num>
  <w:num w:numId="5">
    <w:abstractNumId w:val="4"/>
  </w:num>
  <w:num w:numId="6">
    <w:abstractNumId w:val="26"/>
  </w:num>
  <w:num w:numId="7">
    <w:abstractNumId w:val="11"/>
  </w:num>
  <w:num w:numId="8">
    <w:abstractNumId w:val="20"/>
  </w:num>
  <w:num w:numId="9">
    <w:abstractNumId w:val="0"/>
  </w:num>
  <w:num w:numId="10">
    <w:abstractNumId w:val="1"/>
  </w:num>
  <w:num w:numId="11">
    <w:abstractNumId w:val="2"/>
  </w:num>
  <w:num w:numId="12">
    <w:abstractNumId w:val="16"/>
  </w:num>
  <w:num w:numId="13">
    <w:abstractNumId w:val="31"/>
  </w:num>
  <w:num w:numId="14">
    <w:abstractNumId w:val="7"/>
  </w:num>
  <w:num w:numId="15">
    <w:abstractNumId w:val="30"/>
  </w:num>
  <w:num w:numId="16">
    <w:abstractNumId w:val="5"/>
  </w:num>
  <w:num w:numId="17">
    <w:abstractNumId w:val="17"/>
  </w:num>
  <w:num w:numId="18">
    <w:abstractNumId w:val="3"/>
  </w:num>
  <w:num w:numId="19">
    <w:abstractNumId w:val="27"/>
  </w:num>
  <w:num w:numId="20">
    <w:abstractNumId w:val="23"/>
  </w:num>
  <w:num w:numId="21">
    <w:abstractNumId w:val="14"/>
  </w:num>
  <w:num w:numId="22">
    <w:abstractNumId w:val="6"/>
  </w:num>
  <w:num w:numId="23">
    <w:abstractNumId w:val="13"/>
  </w:num>
  <w:num w:numId="24">
    <w:abstractNumId w:val="12"/>
  </w:num>
  <w:num w:numId="25">
    <w:abstractNumId w:val="10"/>
  </w:num>
  <w:num w:numId="26">
    <w:abstractNumId w:val="22"/>
  </w:num>
  <w:num w:numId="27">
    <w:abstractNumId w:val="25"/>
  </w:num>
  <w:num w:numId="28">
    <w:abstractNumId w:val="24"/>
  </w:num>
  <w:num w:numId="29">
    <w:abstractNumId w:val="29"/>
  </w:num>
  <w:num w:numId="30">
    <w:abstractNumId w:val="8"/>
  </w:num>
  <w:num w:numId="31">
    <w:abstractNumId w:val="18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9F0"/>
    <w:rsid w:val="00006480"/>
    <w:rsid w:val="00014D4A"/>
    <w:rsid w:val="00023F1D"/>
    <w:rsid w:val="00033EA9"/>
    <w:rsid w:val="0006070C"/>
    <w:rsid w:val="0006086B"/>
    <w:rsid w:val="00080C4E"/>
    <w:rsid w:val="00081FAA"/>
    <w:rsid w:val="000836F9"/>
    <w:rsid w:val="000967BA"/>
    <w:rsid w:val="000A7075"/>
    <w:rsid w:val="000D0369"/>
    <w:rsid w:val="000D392E"/>
    <w:rsid w:val="000D5C7A"/>
    <w:rsid w:val="000F0EA2"/>
    <w:rsid w:val="000F4EFA"/>
    <w:rsid w:val="00110091"/>
    <w:rsid w:val="00112B0B"/>
    <w:rsid w:val="00112E62"/>
    <w:rsid w:val="00133BD9"/>
    <w:rsid w:val="00141379"/>
    <w:rsid w:val="00155115"/>
    <w:rsid w:val="0017151A"/>
    <w:rsid w:val="00194E64"/>
    <w:rsid w:val="001B650E"/>
    <w:rsid w:val="001D4C46"/>
    <w:rsid w:val="001D5B5C"/>
    <w:rsid w:val="001E150D"/>
    <w:rsid w:val="001E730F"/>
    <w:rsid w:val="001F02B4"/>
    <w:rsid w:val="001F525A"/>
    <w:rsid w:val="001F528F"/>
    <w:rsid w:val="001F69E4"/>
    <w:rsid w:val="00221A7C"/>
    <w:rsid w:val="00221BDC"/>
    <w:rsid w:val="002319A0"/>
    <w:rsid w:val="00242D27"/>
    <w:rsid w:val="00253D04"/>
    <w:rsid w:val="00270953"/>
    <w:rsid w:val="002757A3"/>
    <w:rsid w:val="002A35FD"/>
    <w:rsid w:val="002A5C44"/>
    <w:rsid w:val="002B651C"/>
    <w:rsid w:val="002F0A35"/>
    <w:rsid w:val="0031044F"/>
    <w:rsid w:val="00321B7E"/>
    <w:rsid w:val="00324ED1"/>
    <w:rsid w:val="003303AD"/>
    <w:rsid w:val="003345BC"/>
    <w:rsid w:val="00335A15"/>
    <w:rsid w:val="00343CAD"/>
    <w:rsid w:val="003464FE"/>
    <w:rsid w:val="00362C4B"/>
    <w:rsid w:val="003647E5"/>
    <w:rsid w:val="00366B26"/>
    <w:rsid w:val="00386C4C"/>
    <w:rsid w:val="003A423C"/>
    <w:rsid w:val="003D0415"/>
    <w:rsid w:val="003F25E1"/>
    <w:rsid w:val="00414FB0"/>
    <w:rsid w:val="00427ED4"/>
    <w:rsid w:val="00431748"/>
    <w:rsid w:val="00433446"/>
    <w:rsid w:val="00445A76"/>
    <w:rsid w:val="0046055B"/>
    <w:rsid w:val="0046766C"/>
    <w:rsid w:val="0047548F"/>
    <w:rsid w:val="00491F4B"/>
    <w:rsid w:val="004A1213"/>
    <w:rsid w:val="004A2B68"/>
    <w:rsid w:val="004A7052"/>
    <w:rsid w:val="004B5577"/>
    <w:rsid w:val="004C4235"/>
    <w:rsid w:val="004C6BB6"/>
    <w:rsid w:val="004E1BC7"/>
    <w:rsid w:val="004E4F3B"/>
    <w:rsid w:val="00507B57"/>
    <w:rsid w:val="0052413F"/>
    <w:rsid w:val="00526258"/>
    <w:rsid w:val="00531AF1"/>
    <w:rsid w:val="00540D26"/>
    <w:rsid w:val="00541BC8"/>
    <w:rsid w:val="00546D58"/>
    <w:rsid w:val="00552DF7"/>
    <w:rsid w:val="005542D8"/>
    <w:rsid w:val="00555AEB"/>
    <w:rsid w:val="005569FD"/>
    <w:rsid w:val="00564443"/>
    <w:rsid w:val="00564E03"/>
    <w:rsid w:val="00567EF2"/>
    <w:rsid w:val="00572C7D"/>
    <w:rsid w:val="0059395B"/>
    <w:rsid w:val="005A36CF"/>
    <w:rsid w:val="005B145D"/>
    <w:rsid w:val="005B7CEE"/>
    <w:rsid w:val="005C6164"/>
    <w:rsid w:val="005D6A5E"/>
    <w:rsid w:val="005D7128"/>
    <w:rsid w:val="005E3980"/>
    <w:rsid w:val="00602D06"/>
    <w:rsid w:val="00614E22"/>
    <w:rsid w:val="006303C9"/>
    <w:rsid w:val="006316B4"/>
    <w:rsid w:val="00652DA6"/>
    <w:rsid w:val="00654E8E"/>
    <w:rsid w:val="00656378"/>
    <w:rsid w:val="00666D04"/>
    <w:rsid w:val="0067373A"/>
    <w:rsid w:val="00674657"/>
    <w:rsid w:val="00682166"/>
    <w:rsid w:val="00682BE8"/>
    <w:rsid w:val="00685361"/>
    <w:rsid w:val="006B5574"/>
    <w:rsid w:val="006B59DC"/>
    <w:rsid w:val="006B5DBA"/>
    <w:rsid w:val="006C6D94"/>
    <w:rsid w:val="006C75F6"/>
    <w:rsid w:val="006D10FE"/>
    <w:rsid w:val="006E1E65"/>
    <w:rsid w:val="00702A9C"/>
    <w:rsid w:val="0070307E"/>
    <w:rsid w:val="00705E31"/>
    <w:rsid w:val="00710BAD"/>
    <w:rsid w:val="0071284D"/>
    <w:rsid w:val="007220FB"/>
    <w:rsid w:val="00722900"/>
    <w:rsid w:val="00723164"/>
    <w:rsid w:val="00724C26"/>
    <w:rsid w:val="00736501"/>
    <w:rsid w:val="0075629D"/>
    <w:rsid w:val="007576BB"/>
    <w:rsid w:val="007605BC"/>
    <w:rsid w:val="007807E8"/>
    <w:rsid w:val="00786FAB"/>
    <w:rsid w:val="007A0C03"/>
    <w:rsid w:val="007A1E4B"/>
    <w:rsid w:val="007A4E94"/>
    <w:rsid w:val="007A66D2"/>
    <w:rsid w:val="007A75F9"/>
    <w:rsid w:val="007A76D9"/>
    <w:rsid w:val="007B135F"/>
    <w:rsid w:val="007C39FA"/>
    <w:rsid w:val="007E46B4"/>
    <w:rsid w:val="007E4CF6"/>
    <w:rsid w:val="007E5E3B"/>
    <w:rsid w:val="007F37E3"/>
    <w:rsid w:val="007F4041"/>
    <w:rsid w:val="00803BD8"/>
    <w:rsid w:val="00814750"/>
    <w:rsid w:val="00814A3F"/>
    <w:rsid w:val="00820450"/>
    <w:rsid w:val="00821F9A"/>
    <w:rsid w:val="0082469D"/>
    <w:rsid w:val="00840069"/>
    <w:rsid w:val="00846B9D"/>
    <w:rsid w:val="00851483"/>
    <w:rsid w:val="008659A7"/>
    <w:rsid w:val="00886D2A"/>
    <w:rsid w:val="00893D6C"/>
    <w:rsid w:val="008A010D"/>
    <w:rsid w:val="008C3B6A"/>
    <w:rsid w:val="008D23BE"/>
    <w:rsid w:val="008E126B"/>
    <w:rsid w:val="008F1D6B"/>
    <w:rsid w:val="00901694"/>
    <w:rsid w:val="00906427"/>
    <w:rsid w:val="00912E92"/>
    <w:rsid w:val="00933264"/>
    <w:rsid w:val="00935A00"/>
    <w:rsid w:val="0094134D"/>
    <w:rsid w:val="00950807"/>
    <w:rsid w:val="00952562"/>
    <w:rsid w:val="00953491"/>
    <w:rsid w:val="00954EA5"/>
    <w:rsid w:val="00960E02"/>
    <w:rsid w:val="00966C75"/>
    <w:rsid w:val="00971D1D"/>
    <w:rsid w:val="009802B1"/>
    <w:rsid w:val="009A21DC"/>
    <w:rsid w:val="009A300A"/>
    <w:rsid w:val="009B18BA"/>
    <w:rsid w:val="009B3F54"/>
    <w:rsid w:val="009B469D"/>
    <w:rsid w:val="009B5FD0"/>
    <w:rsid w:val="009C564B"/>
    <w:rsid w:val="00A04374"/>
    <w:rsid w:val="00A0720C"/>
    <w:rsid w:val="00A34044"/>
    <w:rsid w:val="00A42BE4"/>
    <w:rsid w:val="00A57B20"/>
    <w:rsid w:val="00A71037"/>
    <w:rsid w:val="00A91312"/>
    <w:rsid w:val="00A94408"/>
    <w:rsid w:val="00AA3A69"/>
    <w:rsid w:val="00AB4637"/>
    <w:rsid w:val="00AB520A"/>
    <w:rsid w:val="00AB6B6B"/>
    <w:rsid w:val="00AB77FD"/>
    <w:rsid w:val="00AF3459"/>
    <w:rsid w:val="00AF3BF3"/>
    <w:rsid w:val="00B005C9"/>
    <w:rsid w:val="00B03CBA"/>
    <w:rsid w:val="00B06BDB"/>
    <w:rsid w:val="00B10491"/>
    <w:rsid w:val="00B16361"/>
    <w:rsid w:val="00B32532"/>
    <w:rsid w:val="00B416CE"/>
    <w:rsid w:val="00B4555F"/>
    <w:rsid w:val="00B46986"/>
    <w:rsid w:val="00B5482A"/>
    <w:rsid w:val="00B56D45"/>
    <w:rsid w:val="00B70181"/>
    <w:rsid w:val="00B72B9D"/>
    <w:rsid w:val="00B740EE"/>
    <w:rsid w:val="00B93ADB"/>
    <w:rsid w:val="00BA0AB2"/>
    <w:rsid w:val="00BB097D"/>
    <w:rsid w:val="00BB2F36"/>
    <w:rsid w:val="00BC107A"/>
    <w:rsid w:val="00BD18B1"/>
    <w:rsid w:val="00BD43DE"/>
    <w:rsid w:val="00BE09F0"/>
    <w:rsid w:val="00C00EE6"/>
    <w:rsid w:val="00C04F90"/>
    <w:rsid w:val="00C10E3D"/>
    <w:rsid w:val="00C154E2"/>
    <w:rsid w:val="00C15520"/>
    <w:rsid w:val="00C20C55"/>
    <w:rsid w:val="00C21006"/>
    <w:rsid w:val="00C227C4"/>
    <w:rsid w:val="00C323B8"/>
    <w:rsid w:val="00C33C6B"/>
    <w:rsid w:val="00C42B5C"/>
    <w:rsid w:val="00C46A66"/>
    <w:rsid w:val="00C50190"/>
    <w:rsid w:val="00C50BF6"/>
    <w:rsid w:val="00C534E6"/>
    <w:rsid w:val="00C81A87"/>
    <w:rsid w:val="00C955FF"/>
    <w:rsid w:val="00CC7481"/>
    <w:rsid w:val="00CD5E79"/>
    <w:rsid w:val="00CD7CFC"/>
    <w:rsid w:val="00D11C80"/>
    <w:rsid w:val="00D202F7"/>
    <w:rsid w:val="00D304F6"/>
    <w:rsid w:val="00D44A22"/>
    <w:rsid w:val="00D504A1"/>
    <w:rsid w:val="00D5336F"/>
    <w:rsid w:val="00D6582A"/>
    <w:rsid w:val="00D7177C"/>
    <w:rsid w:val="00D80A82"/>
    <w:rsid w:val="00D8308E"/>
    <w:rsid w:val="00D8404F"/>
    <w:rsid w:val="00DD65DB"/>
    <w:rsid w:val="00DE1D06"/>
    <w:rsid w:val="00DF01FF"/>
    <w:rsid w:val="00E016FD"/>
    <w:rsid w:val="00E02210"/>
    <w:rsid w:val="00E07E96"/>
    <w:rsid w:val="00E21813"/>
    <w:rsid w:val="00E26B1A"/>
    <w:rsid w:val="00E323E1"/>
    <w:rsid w:val="00E414E6"/>
    <w:rsid w:val="00E43D49"/>
    <w:rsid w:val="00E5275C"/>
    <w:rsid w:val="00E63428"/>
    <w:rsid w:val="00E76335"/>
    <w:rsid w:val="00E95D6B"/>
    <w:rsid w:val="00EA0415"/>
    <w:rsid w:val="00ED237D"/>
    <w:rsid w:val="00ED5DBB"/>
    <w:rsid w:val="00EF7076"/>
    <w:rsid w:val="00F12D89"/>
    <w:rsid w:val="00F22DAB"/>
    <w:rsid w:val="00F56675"/>
    <w:rsid w:val="00F568CD"/>
    <w:rsid w:val="00F614F7"/>
    <w:rsid w:val="00F65ACA"/>
    <w:rsid w:val="00F72B14"/>
    <w:rsid w:val="00F76C3A"/>
    <w:rsid w:val="00F92112"/>
    <w:rsid w:val="00FA14FB"/>
    <w:rsid w:val="00FA2A42"/>
    <w:rsid w:val="00FA5FD8"/>
    <w:rsid w:val="00FB7F9B"/>
    <w:rsid w:val="00FC7832"/>
    <w:rsid w:val="00FD2CBE"/>
    <w:rsid w:val="00FD7A15"/>
    <w:rsid w:val="00FE07EE"/>
    <w:rsid w:val="00FE44DB"/>
    <w:rsid w:val="00FF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,"/>
  <w15:docId w15:val="{0090A619-72F5-49C2-878F-42D731B04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77C"/>
    <w:pPr>
      <w:overflowPunct w:val="0"/>
      <w:autoSpaceDE w:val="0"/>
      <w:autoSpaceDN w:val="0"/>
      <w:adjustRightInd w:val="0"/>
      <w:textAlignment w:val="baseline"/>
    </w:pPr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BD43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rsid w:val="005D6A5E"/>
    <w:pPr>
      <w:overflowPunct/>
      <w:autoSpaceDE/>
      <w:autoSpaceDN/>
      <w:adjustRightInd/>
      <w:spacing w:line="300" w:lineRule="auto"/>
      <w:textAlignment w:val="auto"/>
      <w:outlineLvl w:val="2"/>
    </w:pPr>
    <w:rPr>
      <w:rFonts w:ascii="Helvetica" w:eastAsiaTheme="minorHAnsi" w:hAnsi="Helvetica"/>
      <w:b/>
      <w:bCs/>
      <w:color w:val="606060"/>
      <w:spacing w:val="-8"/>
      <w:sz w:val="27"/>
      <w:szCs w:val="27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rsid w:val="0052625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eastAsia="en-GB"/>
    </w:rPr>
  </w:style>
  <w:style w:type="character" w:styleId="Hyperlink">
    <w:name w:val="Hyperlink"/>
    <w:rsid w:val="001E730F"/>
    <w:rPr>
      <w:rFonts w:cs="Times New Roman"/>
      <w:color w:val="096635"/>
      <w:u w:val="none"/>
      <w:effect w:val="none"/>
    </w:rPr>
  </w:style>
  <w:style w:type="table" w:styleId="TableGrid">
    <w:name w:val="Table Grid"/>
    <w:basedOn w:val="TableNormal"/>
    <w:uiPriority w:val="39"/>
    <w:rsid w:val="00324ED1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1F525A"/>
    <w:pPr>
      <w:overflowPunct/>
      <w:autoSpaceDE/>
      <w:autoSpaceDN/>
      <w:adjustRightInd/>
      <w:spacing w:after="160" w:line="252" w:lineRule="auto"/>
      <w:ind w:left="720"/>
      <w:contextualSpacing/>
      <w:textAlignment w:val="auto"/>
    </w:pPr>
    <w:rPr>
      <w:rFonts w:ascii="Calibri" w:eastAsia="SimSun" w:hAnsi="Calibri" w:cs="SimSun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5644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64443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unhideWhenUsed/>
    <w:qFormat/>
    <w:rsid w:val="00803BD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D6A5E"/>
    <w:rPr>
      <w:rFonts w:ascii="Helvetica" w:eastAsiaTheme="minorHAnsi" w:hAnsi="Helvetica"/>
      <w:b/>
      <w:bCs/>
      <w:color w:val="606060"/>
      <w:spacing w:val="-8"/>
      <w:sz w:val="27"/>
      <w:szCs w:val="27"/>
      <w:lang w:val="en-NZ" w:eastAsia="en-NZ"/>
    </w:rPr>
  </w:style>
  <w:style w:type="character" w:styleId="Strong">
    <w:name w:val="Strong"/>
    <w:basedOn w:val="DefaultParagraphFont"/>
    <w:uiPriority w:val="22"/>
    <w:qFormat/>
    <w:rsid w:val="005D6A5E"/>
    <w:rPr>
      <w:b/>
      <w:bCs/>
    </w:rPr>
  </w:style>
  <w:style w:type="character" w:customStyle="1" w:styleId="Heading1Char">
    <w:name w:val="Heading 1 Char"/>
    <w:basedOn w:val="DefaultParagraphFont"/>
    <w:link w:val="Heading1"/>
    <w:rsid w:val="00BD43D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BodyText">
    <w:name w:val="Body Text"/>
    <w:basedOn w:val="Normal"/>
    <w:link w:val="BodyTextChar"/>
    <w:uiPriority w:val="1"/>
    <w:semiHidden/>
    <w:unhideWhenUsed/>
    <w:rsid w:val="00B10491"/>
    <w:pPr>
      <w:overflowPunct/>
      <w:autoSpaceDE/>
      <w:autoSpaceDN/>
      <w:adjustRightInd/>
      <w:spacing w:before="220" w:after="220" w:line="288" w:lineRule="auto"/>
      <w:textAlignment w:val="auto"/>
    </w:pPr>
    <w:rPr>
      <w:rFonts w:ascii="Calibri" w:hAnsi="Calibri"/>
      <w:sz w:val="22"/>
      <w:szCs w:val="22"/>
      <w:lang w:val="en-NZ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B10491"/>
    <w:rPr>
      <w:rFonts w:ascii="Calibri" w:hAnsi="Calibri"/>
      <w:sz w:val="22"/>
      <w:szCs w:val="22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9DA02-D446-476B-863D-48127C752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30FDD640</Template>
  <TotalTime>2196</TotalTime>
  <Pages>2</Pages>
  <Words>119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Template - standard</vt:lpstr>
    </vt:vector>
  </TitlesOfParts>
  <Company>Healthcare Hawkes Bay</Company>
  <LinksUpToDate>false</LinksUpToDate>
  <CharactersWithSpaces>835</CharactersWithSpaces>
  <SharedDoc>false</SharedDoc>
  <HLinks>
    <vt:vector size="6" baseType="variant">
      <vt:variant>
        <vt:i4>2687073</vt:i4>
      </vt:variant>
      <vt:variant>
        <vt:i4>3000</vt:i4>
      </vt:variant>
      <vt:variant>
        <vt:i4>1025</vt:i4>
      </vt:variant>
      <vt:variant>
        <vt:i4>1</vt:i4>
      </vt:variant>
      <vt:variant>
        <vt:lpwstr>NZISM Logo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Template - standard</dc:title>
  <dc:subject/>
  <dc:creator>Chris Lord</dc:creator>
  <cp:keywords/>
  <cp:lastModifiedBy>Nikola Bass</cp:lastModifiedBy>
  <cp:revision>27</cp:revision>
  <cp:lastPrinted>2018-03-14T18:50:00Z</cp:lastPrinted>
  <dcterms:created xsi:type="dcterms:W3CDTF">2018-01-18T22:27:00Z</dcterms:created>
  <dcterms:modified xsi:type="dcterms:W3CDTF">2018-06-11T03:47:00Z</dcterms:modified>
</cp:coreProperties>
</file>